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459" w:rsidRPr="008B6CBA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4016">
        <w:rPr>
          <w:rFonts w:ascii="Times New Roman" w:hAnsi="Times New Roman" w:cs="Times New Roman"/>
          <w:sz w:val="24"/>
          <w:szCs w:val="24"/>
        </w:rPr>
        <w:t>ĐẢNG ỦY SỞ GIÁO DỤC VÀ ĐÀO TẠO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</w:t>
      </w:r>
      <w:r w:rsidRPr="008B6CBA">
        <w:rPr>
          <w:rFonts w:ascii="Times New Roman" w:hAnsi="Times New Roman" w:cs="Times New Roman"/>
          <w:b/>
          <w:bCs/>
          <w:sz w:val="28"/>
          <w:szCs w:val="28"/>
        </w:rPr>
        <w:t>ĐẢNG CỘNG SẢN VIỆT NAM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w:pict>
          <v:line id="_x0000_s1026" style="position:absolute;left:0;text-align:left;z-index:251658240" from="270pt,.4pt" to="468pt,.4pt"/>
        </w:pict>
      </w:r>
      <w:r>
        <w:rPr>
          <w:rFonts w:ascii="Times New Roman" w:hAnsi="Times New Roman" w:cs="Times New Roman"/>
        </w:rPr>
        <w:t xml:space="preserve">            </w:t>
      </w:r>
      <w:r w:rsidRPr="00024016">
        <w:rPr>
          <w:rFonts w:ascii="Times New Roman" w:hAnsi="Times New Roman" w:cs="Times New Roman"/>
          <w:b/>
          <w:bCs/>
        </w:rPr>
        <w:t>(Đảng bộ, Chi bộ trực thuộc)</w:t>
      </w:r>
      <w:r w:rsidRPr="0002401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  <w:i/>
          <w:iCs/>
        </w:rPr>
        <w:t>TP. Hồ Chí  Minh, ngày  10  tháng  4 năm 2016</w:t>
      </w:r>
    </w:p>
    <w:p w:rsidR="00545459" w:rsidRDefault="00545459" w:rsidP="00024016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DANH SÁCH ĐẢNG VIÊN PHỤ TRÁCH CÔNG TÁC</w:t>
      </w:r>
    </w:p>
    <w:p w:rsidR="00545459" w:rsidRDefault="00545459" w:rsidP="00024016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NẮM BẮT DƯ LUẬN XÃ HỘI CỦA ĐƠN VỊ</w:t>
      </w: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545459">
        <w:tc>
          <w:tcPr>
            <w:tcW w:w="632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545459">
        <w:trPr>
          <w:trHeight w:val="521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8" w:type="dxa"/>
            <w:vAlign w:val="center"/>
          </w:tcPr>
          <w:p w:rsidR="00545459" w:rsidRPr="008B6CBA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Thanh Tú</w:t>
            </w: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1976</w:t>
            </w: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</w:t>
            </w: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0908255177</w:t>
            </w: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539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355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355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45459" w:rsidRDefault="00545459"/>
    <w:p w:rsidR="00545459" w:rsidRDefault="00545459"/>
    <w:p w:rsidR="00545459" w:rsidRDefault="00545459"/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4016">
        <w:rPr>
          <w:rFonts w:ascii="Times New Roman" w:hAnsi="Times New Roman" w:cs="Times New Roman"/>
          <w:sz w:val="24"/>
          <w:szCs w:val="24"/>
        </w:rPr>
        <w:t>ĐẢNG ỦY SỞ GIÁO DỤC VÀ ĐÀO TẠO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ĐẢNG CỘNG SẢN VIỆT NAM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024016">
        <w:rPr>
          <w:rFonts w:ascii="Times New Roman" w:hAnsi="Times New Roman" w:cs="Times New Roman"/>
          <w:b/>
          <w:bCs/>
        </w:rPr>
        <w:t>(Đảng bộ, Chi bộ trực thuộc)</w:t>
      </w:r>
      <w:r w:rsidRPr="0002401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  <w:i/>
          <w:iCs/>
        </w:rPr>
        <w:t>TP. Hồ Chí  Minh, ngày  10    tháng 4  năm 2016</w:t>
      </w:r>
    </w:p>
    <w:p w:rsidR="00545459" w:rsidRDefault="00545459" w:rsidP="00024016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DANH SÁCH ĐẢNG VIÊN PHỤ TRÁCH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CÔNG TÁC TUYÊN GIÁO CỦA ĐƠN VỊ</w:t>
      </w: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545459">
        <w:tc>
          <w:tcPr>
            <w:tcW w:w="632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545459">
        <w:trPr>
          <w:trHeight w:val="521"/>
        </w:trPr>
        <w:tc>
          <w:tcPr>
            <w:tcW w:w="632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8" w:type="dxa"/>
            <w:vAlign w:val="center"/>
          </w:tcPr>
          <w:p w:rsidR="00545459" w:rsidRPr="00E43FE6" w:rsidRDefault="00545459" w:rsidP="00626E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3FE6">
              <w:rPr>
                <w:rFonts w:ascii="Times New Roman" w:hAnsi="Times New Roman" w:cs="Times New Roman"/>
              </w:rPr>
              <w:t>Trần Kim Thu Liễu</w:t>
            </w:r>
          </w:p>
        </w:tc>
        <w:tc>
          <w:tcPr>
            <w:tcW w:w="851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1965</w:t>
            </w:r>
          </w:p>
        </w:tc>
        <w:tc>
          <w:tcPr>
            <w:tcW w:w="1275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Bí thư </w:t>
            </w:r>
          </w:p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 bộ</w:t>
            </w:r>
          </w:p>
        </w:tc>
        <w:tc>
          <w:tcPr>
            <w:tcW w:w="1944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Trưởng khoa </w:t>
            </w:r>
          </w:p>
        </w:tc>
        <w:tc>
          <w:tcPr>
            <w:tcW w:w="180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01228747055</w:t>
            </w:r>
          </w:p>
        </w:tc>
        <w:tc>
          <w:tcPr>
            <w:tcW w:w="135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45459" w:rsidRDefault="00545459"/>
    <w:sectPr w:rsidR="00545459" w:rsidSect="0096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016"/>
    <w:rsid w:val="00024016"/>
    <w:rsid w:val="000E232C"/>
    <w:rsid w:val="0025372D"/>
    <w:rsid w:val="00375B26"/>
    <w:rsid w:val="003D72BE"/>
    <w:rsid w:val="004118CC"/>
    <w:rsid w:val="00545459"/>
    <w:rsid w:val="00626E47"/>
    <w:rsid w:val="0064345A"/>
    <w:rsid w:val="008B6CBA"/>
    <w:rsid w:val="00960048"/>
    <w:rsid w:val="009774F2"/>
    <w:rsid w:val="00A0786C"/>
    <w:rsid w:val="00BB6BCF"/>
    <w:rsid w:val="00C31C15"/>
    <w:rsid w:val="00D307A1"/>
    <w:rsid w:val="00DA63CF"/>
    <w:rsid w:val="00E43FE6"/>
    <w:rsid w:val="00F22CF4"/>
    <w:rsid w:val="00F3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43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128</Words>
  <Characters>734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</dc:title>
  <dc:subject/>
  <dc:creator>Hp202G1</dc:creator>
  <cp:keywords/>
  <dc:description/>
  <cp:lastModifiedBy>User</cp:lastModifiedBy>
  <cp:revision>4</cp:revision>
  <dcterms:created xsi:type="dcterms:W3CDTF">2016-05-10T14:27:00Z</dcterms:created>
  <dcterms:modified xsi:type="dcterms:W3CDTF">2016-05-10T14:38:00Z</dcterms:modified>
</cp:coreProperties>
</file>